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544B0" w14:textId="788AFA81" w:rsidR="00C27966" w:rsidRPr="00C27966" w:rsidRDefault="00C27966" w:rsidP="00C27966">
      <w:pPr>
        <w:pStyle w:val="Heading3"/>
      </w:pPr>
      <w:r w:rsidRPr="00C27966">
        <w:t>Bear Valley &amp; Alabama Hill</w:t>
      </w:r>
      <w:r>
        <w:t xml:space="preserve">s </w:t>
      </w:r>
      <w:r w:rsidRPr="00C27966">
        <w:t>Rock Climbing Equipment List</w:t>
      </w:r>
    </w:p>
    <w:p w14:paraId="23B8190D" w14:textId="77777777" w:rsidR="00C27966" w:rsidRDefault="00C27966" w:rsidP="00C27966">
      <w:pPr>
        <w:pStyle w:val="Heading3"/>
      </w:pPr>
    </w:p>
    <w:p w14:paraId="0028F93F" w14:textId="2C16F313" w:rsidR="00C27966" w:rsidRPr="00C27966" w:rsidRDefault="00C27966" w:rsidP="00C27966">
      <w:pPr>
        <w:pStyle w:val="Heading3"/>
      </w:pPr>
      <w:r w:rsidRPr="00C27966">
        <w:t>Full</w:t>
      </w:r>
      <w:r>
        <w:t xml:space="preserve"> &amp; ½ Day</w:t>
      </w:r>
      <w:r w:rsidRPr="00C27966">
        <w:t xml:space="preserve"> Clinics &amp; Climbs</w:t>
      </w:r>
      <w:r>
        <w:br/>
      </w:r>
      <w:r w:rsidRPr="00C27966">
        <w:t xml:space="preserve"> </w:t>
      </w:r>
    </w:p>
    <w:p w14:paraId="3EEE892E" w14:textId="77777777" w:rsidR="00C27966" w:rsidRPr="00C27966" w:rsidRDefault="00C27966" w:rsidP="00C27966">
      <w:pPr>
        <w:pStyle w:val="BodyText"/>
        <w:rPr>
          <w:rStyle w:val="country-name"/>
        </w:rPr>
      </w:pPr>
      <w:r w:rsidRPr="00C27966">
        <w:rPr>
          <w:rStyle w:val="country-name"/>
        </w:rPr>
        <w:t xml:space="preserve">We will be climbing in the outside environment, please bring all the items listed below and be able to carry them in a day pack to the climbing site which is a short hike away from our office. If you have any questions give us a call at 888.797.6867 </w:t>
      </w:r>
    </w:p>
    <w:p w14:paraId="764648E5" w14:textId="77777777" w:rsidR="00C27966" w:rsidRPr="00C27966" w:rsidRDefault="00C27966" w:rsidP="00C27966">
      <w:pPr>
        <w:pStyle w:val="Heading3"/>
      </w:pPr>
    </w:p>
    <w:p w14:paraId="559E8602" w14:textId="2288D453" w:rsidR="00416653" w:rsidRPr="00D254CF" w:rsidRDefault="00C27966" w:rsidP="00C27966">
      <w:pPr>
        <w:pStyle w:val="Heading3"/>
        <w:ind w:left="359"/>
        <w:jc w:val="left"/>
      </w:pPr>
      <w:r w:rsidRPr="00D254CF">
        <w:t>The Basics:</w:t>
      </w:r>
    </w:p>
    <w:p w14:paraId="1E152593" w14:textId="5BD7345D" w:rsidR="00C27966" w:rsidRPr="00C27966" w:rsidRDefault="00C27966" w:rsidP="00C27966">
      <w:pPr>
        <w:pStyle w:val="Heading3"/>
        <w:numPr>
          <w:ilvl w:val="0"/>
          <w:numId w:val="13"/>
        </w:numPr>
        <w:jc w:val="left"/>
        <w:rPr>
          <w:b w:val="0"/>
          <w:bCs/>
        </w:rPr>
      </w:pPr>
      <w:r w:rsidRPr="00C27966">
        <w:rPr>
          <w:b w:val="0"/>
          <w:bCs/>
        </w:rPr>
        <w:t>Tennis Shoes, Light Hiking Boots, Approach shoes</w:t>
      </w:r>
    </w:p>
    <w:p w14:paraId="76121DC9" w14:textId="6A00BE2E" w:rsidR="00C27966" w:rsidRPr="00C27966" w:rsidRDefault="00C27966" w:rsidP="00C27966">
      <w:pPr>
        <w:pStyle w:val="Heading3"/>
        <w:numPr>
          <w:ilvl w:val="0"/>
          <w:numId w:val="13"/>
        </w:numPr>
        <w:jc w:val="left"/>
        <w:rPr>
          <w:b w:val="0"/>
          <w:bCs/>
        </w:rPr>
      </w:pPr>
      <w:r w:rsidRPr="00C27966">
        <w:rPr>
          <w:b w:val="0"/>
          <w:bCs/>
        </w:rPr>
        <w:t>Day Pack</w:t>
      </w:r>
    </w:p>
    <w:p w14:paraId="500E8EF8" w14:textId="398CE837" w:rsidR="00C27966" w:rsidRPr="00C27966" w:rsidRDefault="00C27966" w:rsidP="00C27966">
      <w:pPr>
        <w:pStyle w:val="Heading3"/>
        <w:numPr>
          <w:ilvl w:val="0"/>
          <w:numId w:val="13"/>
        </w:numPr>
        <w:jc w:val="left"/>
        <w:rPr>
          <w:b w:val="0"/>
          <w:bCs/>
        </w:rPr>
      </w:pPr>
      <w:r w:rsidRPr="00C27966">
        <w:rPr>
          <w:b w:val="0"/>
          <w:bCs/>
        </w:rPr>
        <w:t>Hiking shorts or pants</w:t>
      </w:r>
    </w:p>
    <w:p w14:paraId="598FA818" w14:textId="6DB56955" w:rsidR="00C27966" w:rsidRPr="00C27966" w:rsidRDefault="00C27966" w:rsidP="00C27966">
      <w:pPr>
        <w:pStyle w:val="Heading3"/>
        <w:numPr>
          <w:ilvl w:val="0"/>
          <w:numId w:val="13"/>
        </w:numPr>
        <w:jc w:val="left"/>
        <w:rPr>
          <w:b w:val="0"/>
          <w:bCs/>
        </w:rPr>
      </w:pPr>
      <w:r w:rsidRPr="00C27966">
        <w:rPr>
          <w:b w:val="0"/>
          <w:bCs/>
        </w:rPr>
        <w:t>T-shirt / Hiking Shirt</w:t>
      </w:r>
    </w:p>
    <w:p w14:paraId="77307F0D" w14:textId="6396DC89" w:rsidR="00C27966" w:rsidRPr="00C27966" w:rsidRDefault="00C27966" w:rsidP="00C27966">
      <w:pPr>
        <w:pStyle w:val="Heading3"/>
        <w:numPr>
          <w:ilvl w:val="0"/>
          <w:numId w:val="13"/>
        </w:numPr>
        <w:jc w:val="left"/>
        <w:rPr>
          <w:b w:val="0"/>
          <w:bCs/>
        </w:rPr>
      </w:pPr>
      <w:r w:rsidRPr="00C27966">
        <w:rPr>
          <w:b w:val="0"/>
          <w:bCs/>
        </w:rPr>
        <w:t>Lightweight sweater or jacket</w:t>
      </w:r>
    </w:p>
    <w:p w14:paraId="5BFCADEB" w14:textId="016763BE" w:rsidR="00C27966" w:rsidRPr="00C27966" w:rsidRDefault="00C27966" w:rsidP="00C27966">
      <w:pPr>
        <w:pStyle w:val="Heading3"/>
        <w:numPr>
          <w:ilvl w:val="0"/>
          <w:numId w:val="13"/>
        </w:numPr>
        <w:jc w:val="left"/>
        <w:rPr>
          <w:b w:val="0"/>
          <w:bCs/>
        </w:rPr>
      </w:pPr>
      <w:r w:rsidRPr="00C27966">
        <w:rPr>
          <w:b w:val="0"/>
          <w:bCs/>
        </w:rPr>
        <w:t>Sunhat or visor</w:t>
      </w:r>
    </w:p>
    <w:p w14:paraId="738A0D8F" w14:textId="77777777" w:rsidR="00C27966" w:rsidRDefault="00C27966" w:rsidP="00C27966">
      <w:pPr>
        <w:pStyle w:val="Heading3"/>
        <w:ind w:left="359"/>
        <w:jc w:val="left"/>
        <w:rPr>
          <w:b w:val="0"/>
          <w:bCs/>
        </w:rPr>
      </w:pPr>
    </w:p>
    <w:p w14:paraId="766A2EE3" w14:textId="291A5A77" w:rsidR="00C27966" w:rsidRPr="00D254CF" w:rsidRDefault="00C27966" w:rsidP="00C27966">
      <w:pPr>
        <w:pStyle w:val="Heading3"/>
        <w:ind w:left="359"/>
        <w:jc w:val="left"/>
      </w:pPr>
      <w:r w:rsidRPr="00D254CF">
        <w:t>Other Important Stuff</w:t>
      </w:r>
      <w:r w:rsidRPr="00D254CF">
        <w:t>:</w:t>
      </w:r>
    </w:p>
    <w:p w14:paraId="21AED74C" w14:textId="29FECEC5" w:rsidR="00C27966" w:rsidRPr="00C27966" w:rsidRDefault="00C27966" w:rsidP="00C27966">
      <w:pPr>
        <w:pStyle w:val="Heading3"/>
        <w:numPr>
          <w:ilvl w:val="0"/>
          <w:numId w:val="13"/>
        </w:numPr>
        <w:jc w:val="left"/>
        <w:rPr>
          <w:b w:val="0"/>
          <w:bCs/>
        </w:rPr>
      </w:pPr>
      <w:r w:rsidRPr="00C27966">
        <w:rPr>
          <w:b w:val="0"/>
          <w:bCs/>
        </w:rPr>
        <w:t>One</w:t>
      </w:r>
      <w:r w:rsidR="00D254CF">
        <w:rPr>
          <w:b w:val="0"/>
          <w:bCs/>
        </w:rPr>
        <w:t xml:space="preserve"> to Two</w:t>
      </w:r>
      <w:r w:rsidRPr="00C27966">
        <w:rPr>
          <w:b w:val="0"/>
          <w:bCs/>
        </w:rPr>
        <w:t xml:space="preserve"> Liter</w:t>
      </w:r>
      <w:r w:rsidR="00D254CF">
        <w:rPr>
          <w:b w:val="0"/>
          <w:bCs/>
        </w:rPr>
        <w:t>s of</w:t>
      </w:r>
      <w:r w:rsidRPr="00C27966">
        <w:rPr>
          <w:b w:val="0"/>
          <w:bCs/>
        </w:rPr>
        <w:t xml:space="preserve"> Water</w:t>
      </w:r>
    </w:p>
    <w:p w14:paraId="1535B9AA" w14:textId="5ECAFD60" w:rsidR="00C27966" w:rsidRPr="00C27966" w:rsidRDefault="00C27966" w:rsidP="00C27966">
      <w:pPr>
        <w:pStyle w:val="Heading3"/>
        <w:numPr>
          <w:ilvl w:val="0"/>
          <w:numId w:val="13"/>
        </w:numPr>
        <w:jc w:val="left"/>
        <w:rPr>
          <w:b w:val="0"/>
          <w:bCs/>
        </w:rPr>
      </w:pPr>
      <w:r w:rsidRPr="00C27966">
        <w:rPr>
          <w:b w:val="0"/>
          <w:bCs/>
        </w:rPr>
        <w:t>Sunglasses</w:t>
      </w:r>
    </w:p>
    <w:p w14:paraId="4920624F" w14:textId="2C673C1E" w:rsidR="00C27966" w:rsidRPr="00C27966" w:rsidRDefault="00C27966" w:rsidP="00C27966">
      <w:pPr>
        <w:pStyle w:val="Heading3"/>
        <w:numPr>
          <w:ilvl w:val="0"/>
          <w:numId w:val="13"/>
        </w:numPr>
        <w:jc w:val="left"/>
        <w:rPr>
          <w:b w:val="0"/>
          <w:bCs/>
        </w:rPr>
      </w:pPr>
      <w:r w:rsidRPr="00C27966">
        <w:rPr>
          <w:b w:val="0"/>
          <w:bCs/>
        </w:rPr>
        <w:t>Sunscreen (rated 15)</w:t>
      </w:r>
    </w:p>
    <w:p w14:paraId="7A684956" w14:textId="0F7A287D" w:rsidR="00C27966" w:rsidRPr="00C27966" w:rsidRDefault="00C27966" w:rsidP="00C27966">
      <w:pPr>
        <w:pStyle w:val="Heading3"/>
        <w:numPr>
          <w:ilvl w:val="0"/>
          <w:numId w:val="13"/>
        </w:numPr>
        <w:jc w:val="left"/>
        <w:rPr>
          <w:b w:val="0"/>
          <w:bCs/>
        </w:rPr>
      </w:pPr>
      <w:r w:rsidRPr="00C27966">
        <w:rPr>
          <w:b w:val="0"/>
          <w:bCs/>
        </w:rPr>
        <w:t>Chapstick</w:t>
      </w:r>
    </w:p>
    <w:p w14:paraId="0DD263E1" w14:textId="5C6FF1DD" w:rsidR="00C27966" w:rsidRPr="00C27966" w:rsidRDefault="00C27966" w:rsidP="00C27966">
      <w:pPr>
        <w:pStyle w:val="Heading3"/>
        <w:numPr>
          <w:ilvl w:val="0"/>
          <w:numId w:val="13"/>
        </w:numPr>
        <w:jc w:val="left"/>
        <w:rPr>
          <w:b w:val="0"/>
          <w:bCs/>
        </w:rPr>
      </w:pPr>
      <w:r w:rsidRPr="00C27966">
        <w:rPr>
          <w:b w:val="0"/>
          <w:bCs/>
        </w:rPr>
        <w:t>Toilet Paper</w:t>
      </w:r>
    </w:p>
    <w:p w14:paraId="5B4E5720" w14:textId="4D9E9CCD" w:rsidR="00C27966" w:rsidRPr="00C27966" w:rsidRDefault="00C27966" w:rsidP="00C27966">
      <w:pPr>
        <w:pStyle w:val="Heading3"/>
        <w:numPr>
          <w:ilvl w:val="0"/>
          <w:numId w:val="13"/>
        </w:numPr>
        <w:jc w:val="left"/>
        <w:rPr>
          <w:b w:val="0"/>
          <w:bCs/>
        </w:rPr>
      </w:pPr>
      <w:r w:rsidRPr="00C27966">
        <w:rPr>
          <w:b w:val="0"/>
          <w:bCs/>
        </w:rPr>
        <w:t>Insect repellent</w:t>
      </w:r>
    </w:p>
    <w:p w14:paraId="67713CCA" w14:textId="58F2456E" w:rsidR="00C27966" w:rsidRPr="00C27966" w:rsidRDefault="00C27966" w:rsidP="00C27966">
      <w:pPr>
        <w:pStyle w:val="Heading3"/>
        <w:numPr>
          <w:ilvl w:val="0"/>
          <w:numId w:val="13"/>
        </w:numPr>
        <w:jc w:val="left"/>
        <w:rPr>
          <w:b w:val="0"/>
          <w:bCs/>
        </w:rPr>
      </w:pPr>
      <w:r w:rsidRPr="00C27966">
        <w:rPr>
          <w:b w:val="0"/>
          <w:bCs/>
        </w:rPr>
        <w:t>Buff / Bandana / face covering</w:t>
      </w:r>
    </w:p>
    <w:p w14:paraId="2ECF1FF4" w14:textId="05450FF1" w:rsidR="00C27966" w:rsidRDefault="00C27966" w:rsidP="00C27966">
      <w:pPr>
        <w:pStyle w:val="Heading3"/>
        <w:numPr>
          <w:ilvl w:val="0"/>
          <w:numId w:val="13"/>
        </w:numPr>
        <w:jc w:val="left"/>
        <w:rPr>
          <w:b w:val="0"/>
          <w:bCs/>
        </w:rPr>
      </w:pPr>
      <w:r w:rsidRPr="00C27966">
        <w:rPr>
          <w:b w:val="0"/>
          <w:bCs/>
        </w:rPr>
        <w:t>Small Bottle of Sanitize</w:t>
      </w:r>
      <w:r w:rsidR="00D254CF">
        <w:rPr>
          <w:b w:val="0"/>
          <w:bCs/>
        </w:rPr>
        <w:t>r</w:t>
      </w:r>
    </w:p>
    <w:p w14:paraId="45813DA8" w14:textId="77777777" w:rsidR="00D254CF" w:rsidRPr="00D254CF" w:rsidRDefault="00D254CF" w:rsidP="00D254CF"/>
    <w:p w14:paraId="060E23C1" w14:textId="77777777" w:rsidR="00D254CF" w:rsidRPr="00D254CF" w:rsidRDefault="00D254CF" w:rsidP="00D254CF">
      <w:pPr>
        <w:pStyle w:val="Heading3"/>
        <w:ind w:firstLine="360"/>
        <w:jc w:val="left"/>
      </w:pPr>
      <w:r w:rsidRPr="00D254CF">
        <w:t xml:space="preserve">SWS Provides: </w:t>
      </w:r>
    </w:p>
    <w:p w14:paraId="78DE18A0" w14:textId="72FB9ADF" w:rsidR="00C27966" w:rsidRPr="00D254CF" w:rsidRDefault="00C27966" w:rsidP="00D254CF">
      <w:pPr>
        <w:pStyle w:val="Heading3"/>
        <w:numPr>
          <w:ilvl w:val="0"/>
          <w:numId w:val="15"/>
        </w:numPr>
        <w:jc w:val="left"/>
        <w:rPr>
          <w:b w:val="0"/>
          <w:bCs/>
          <w:i/>
          <w:iCs/>
        </w:rPr>
      </w:pPr>
      <w:r w:rsidRPr="00D254CF">
        <w:rPr>
          <w:b w:val="0"/>
          <w:bCs/>
          <w:i/>
          <w:iCs/>
        </w:rPr>
        <w:t>Sit Harness – Provided</w:t>
      </w:r>
    </w:p>
    <w:p w14:paraId="0DC32198" w14:textId="0384BC61" w:rsidR="00C27966" w:rsidRPr="00D254CF" w:rsidRDefault="00C27966" w:rsidP="00C27966">
      <w:pPr>
        <w:pStyle w:val="Heading3"/>
        <w:numPr>
          <w:ilvl w:val="0"/>
          <w:numId w:val="14"/>
        </w:numPr>
        <w:jc w:val="left"/>
        <w:rPr>
          <w:b w:val="0"/>
          <w:bCs/>
          <w:i/>
          <w:iCs/>
        </w:rPr>
      </w:pPr>
      <w:r w:rsidRPr="00D254CF">
        <w:rPr>
          <w:b w:val="0"/>
          <w:bCs/>
          <w:i/>
          <w:iCs/>
        </w:rPr>
        <w:t>Helmet – Provided</w:t>
      </w:r>
    </w:p>
    <w:p w14:paraId="7D3BC5A6" w14:textId="7DD9D54C" w:rsidR="00C27966" w:rsidRPr="00D254CF" w:rsidRDefault="00C27966" w:rsidP="00C27966">
      <w:pPr>
        <w:pStyle w:val="Heading3"/>
        <w:numPr>
          <w:ilvl w:val="0"/>
          <w:numId w:val="14"/>
        </w:numPr>
        <w:jc w:val="left"/>
        <w:rPr>
          <w:b w:val="0"/>
          <w:bCs/>
          <w:i/>
          <w:iCs/>
        </w:rPr>
      </w:pPr>
      <w:r w:rsidRPr="00D254CF">
        <w:rPr>
          <w:b w:val="0"/>
          <w:bCs/>
          <w:i/>
          <w:iCs/>
        </w:rPr>
        <w:t>Rock Shoes – Provided</w:t>
      </w:r>
    </w:p>
    <w:p w14:paraId="4A53F096" w14:textId="5B09A888" w:rsidR="00C27966" w:rsidRPr="00D254CF" w:rsidRDefault="00C27966" w:rsidP="00C27966">
      <w:pPr>
        <w:pStyle w:val="Heading3"/>
        <w:numPr>
          <w:ilvl w:val="0"/>
          <w:numId w:val="14"/>
        </w:numPr>
        <w:jc w:val="left"/>
        <w:rPr>
          <w:b w:val="0"/>
          <w:bCs/>
          <w:i/>
          <w:iCs/>
        </w:rPr>
      </w:pPr>
      <w:r w:rsidRPr="00D254CF">
        <w:rPr>
          <w:b w:val="0"/>
          <w:bCs/>
          <w:i/>
          <w:iCs/>
        </w:rPr>
        <w:t>Technical  Rock Equipment</w:t>
      </w:r>
    </w:p>
    <w:p w14:paraId="1C9361E5" w14:textId="77777777" w:rsidR="00C27966" w:rsidRPr="00C27966" w:rsidRDefault="00C27966" w:rsidP="00C27966"/>
    <w:p w14:paraId="3017F793" w14:textId="19F6523F" w:rsidR="00C27966" w:rsidRPr="00C27966" w:rsidRDefault="00C27966" w:rsidP="00C27966">
      <w:pPr>
        <w:pStyle w:val="Heading3"/>
        <w:rPr>
          <w:b w:val="0"/>
          <w:bCs/>
        </w:rPr>
      </w:pPr>
      <w:r w:rsidRPr="00C27966">
        <w:t>Lunches and snacks:</w:t>
      </w:r>
      <w:r w:rsidRPr="00C27966">
        <w:rPr>
          <w:b w:val="0"/>
          <w:bCs/>
        </w:rPr>
        <w:t xml:space="preserve"> Lunches and high carbohydrate snacks-Examples: Clif Bars, Power Bars, GORP (good old peanuts and raisins), bagels, cheese, crackers, cookies, candy bars, dried fruit, hard candy, chocolate, and granola bars.</w:t>
      </w:r>
    </w:p>
    <w:p w14:paraId="10BE3E1B" w14:textId="77777777" w:rsidR="00FE5BB4" w:rsidRPr="00C27966" w:rsidRDefault="00FE5BB4" w:rsidP="00C27966">
      <w:pPr>
        <w:pStyle w:val="Heading3"/>
      </w:pPr>
    </w:p>
    <w:sectPr w:rsidR="00FE5BB4" w:rsidRPr="00C27966" w:rsidSect="00416653">
      <w:headerReference w:type="default" r:id="rId8"/>
      <w:footerReference w:type="even" r:id="rId9"/>
      <w:footerReference w:type="default" r:id="rId10"/>
      <w:type w:val="continuous"/>
      <w:pgSz w:w="12240" w:h="15840"/>
      <w:pgMar w:top="288" w:right="1080" w:bottom="1440" w:left="1080" w:header="272" w:footer="105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04E84" w14:textId="77777777" w:rsidR="00E42945" w:rsidRDefault="00E42945">
      <w:r>
        <w:separator/>
      </w:r>
    </w:p>
  </w:endnote>
  <w:endnote w:type="continuationSeparator" w:id="0">
    <w:p w14:paraId="1583B941" w14:textId="77777777" w:rsidR="00E42945" w:rsidRDefault="00E42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-BoldMT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365D3" w14:textId="77777777" w:rsidR="0088291C" w:rsidRDefault="0088291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6E64836" w14:textId="77777777" w:rsidR="0088291C" w:rsidRDefault="008829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4BDF9" w14:textId="77777777" w:rsidR="0088291C" w:rsidRDefault="0088291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D370C">
      <w:rPr>
        <w:rStyle w:val="PageNumber"/>
      </w:rPr>
      <w:t>1</w:t>
    </w:r>
    <w:r>
      <w:rPr>
        <w:rStyle w:val="PageNumber"/>
      </w:rPr>
      <w:fldChar w:fldCharType="end"/>
    </w:r>
  </w:p>
  <w:p w14:paraId="1C28EE33" w14:textId="77777777" w:rsidR="0088291C" w:rsidRDefault="0088291C">
    <w:pPr>
      <w:pStyle w:val="Footer"/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8DE99F" w14:textId="77777777" w:rsidR="00E42945" w:rsidRDefault="00E42945">
      <w:r>
        <w:separator/>
      </w:r>
    </w:p>
  </w:footnote>
  <w:footnote w:type="continuationSeparator" w:id="0">
    <w:p w14:paraId="41E88969" w14:textId="77777777" w:rsidR="00E42945" w:rsidRDefault="00E429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A0EE7" w14:textId="77777777" w:rsidR="0088291C" w:rsidRDefault="008C0A1C" w:rsidP="002E15C5">
    <w:pPr>
      <w:tabs>
        <w:tab w:val="left" w:pos="540"/>
      </w:tabs>
      <w:jc w:val="center"/>
      <w:rPr>
        <w:b/>
        <w:color w:val="800000"/>
        <w:sz w:val="32"/>
      </w:rPr>
    </w:pPr>
    <w:r>
      <w:rPr>
        <w:b/>
        <w:color w:val="800000"/>
      </w:rPr>
      <w:drawing>
        <wp:anchor distT="0" distB="0" distL="114300" distR="114300" simplePos="0" relativeHeight="251660288" behindDoc="0" locked="0" layoutInCell="1" allowOverlap="1" wp14:anchorId="1FB534E1" wp14:editId="05BA6938">
          <wp:simplePos x="0" y="0"/>
          <wp:positionH relativeFrom="column">
            <wp:posOffset>1254096</wp:posOffset>
          </wp:positionH>
          <wp:positionV relativeFrom="paragraph">
            <wp:posOffset>106011</wp:posOffset>
          </wp:positionV>
          <wp:extent cx="1179646" cy="1179646"/>
          <wp:effectExtent l="0" t="0" r="190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liforniaSkiGuides_Clea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9646" cy="1179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olor w:val="2F5496" w:themeColor="accent1" w:themeShade="BF"/>
        <w:sz w:val="32"/>
      </w:rPr>
      <w:drawing>
        <wp:anchor distT="0" distB="0" distL="114300" distR="114300" simplePos="0" relativeHeight="251662336" behindDoc="0" locked="0" layoutInCell="1" allowOverlap="1" wp14:anchorId="5B6335C6" wp14:editId="0812E21F">
          <wp:simplePos x="0" y="0"/>
          <wp:positionH relativeFrom="column">
            <wp:posOffset>2615599</wp:posOffset>
          </wp:positionH>
          <wp:positionV relativeFrom="paragraph">
            <wp:posOffset>107926</wp:posOffset>
          </wp:positionV>
          <wp:extent cx="1200587" cy="1200587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CaliforniaRockGuide3x3.ps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587" cy="12005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370C">
      <w:drawing>
        <wp:anchor distT="0" distB="0" distL="114300" distR="114300" simplePos="0" relativeHeight="251657216" behindDoc="0" locked="0" layoutInCell="1" allowOverlap="1" wp14:anchorId="57797608" wp14:editId="69B208A4">
          <wp:simplePos x="0" y="0"/>
          <wp:positionH relativeFrom="column">
            <wp:posOffset>-352425</wp:posOffset>
          </wp:positionH>
          <wp:positionV relativeFrom="paragraph">
            <wp:posOffset>58420</wp:posOffset>
          </wp:positionV>
          <wp:extent cx="1371600" cy="1371600"/>
          <wp:effectExtent l="0" t="0" r="0" b="0"/>
          <wp:wrapNone/>
          <wp:docPr id="2" name="Picture 1" descr="SWSLogo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WSLogoColo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9A5DE0" w14:textId="77777777" w:rsidR="0088291C" w:rsidRPr="00A276A7" w:rsidRDefault="00DD370C">
    <w:pPr>
      <w:tabs>
        <w:tab w:val="left" w:pos="540"/>
      </w:tabs>
      <w:jc w:val="right"/>
      <w:rPr>
        <w:b/>
        <w:color w:val="800000"/>
        <w:sz w:val="32"/>
      </w:rPr>
    </w:pPr>
    <w:r w:rsidRPr="00A276A7">
      <w:rPr>
        <w:b/>
        <w:color w:val="800000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E025F74" wp14:editId="6C14EA36">
              <wp:simplePos x="0" y="0"/>
              <wp:positionH relativeFrom="page">
                <wp:posOffset>394335</wp:posOffset>
              </wp:positionH>
              <wp:positionV relativeFrom="page">
                <wp:posOffset>459740</wp:posOffset>
              </wp:positionV>
              <wp:extent cx="114300" cy="9125585"/>
              <wp:effectExtent l="635" t="2540" r="0" b="3175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4300" cy="9125585"/>
                      </a:xfrm>
                      <a:prstGeom prst="rect">
                        <a:avLst/>
                      </a:prstGeom>
                      <a:solidFill>
                        <a:srgbClr val="5F2B23">
                          <a:alpha val="75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9A5C87" id="Rectangle 2" o:spid="_x0000_s1026" style="position:absolute;margin-left:31.05pt;margin-top:36.2pt;width:9pt;height:718.5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" fillcolor="#5f2b23" stroked="f" strokeweight="0">
              <v:fill opacity="49087f"/>
              <w10:wrap anchorx="page" anchory="page"/>
            </v:rect>
          </w:pict>
        </mc:Fallback>
      </mc:AlternateContent>
    </w:r>
    <w:r w:rsidR="0088291C" w:rsidRPr="00A276A7">
      <w:rPr>
        <w:b/>
        <w:color w:val="800000"/>
        <w:sz w:val="32"/>
      </w:rPr>
      <w:t>SWS Mountain Guides</w:t>
    </w:r>
  </w:p>
  <w:p w14:paraId="6D104FC9" w14:textId="77777777" w:rsidR="0088291C" w:rsidRPr="00A276A7" w:rsidRDefault="0088291C">
    <w:pPr>
      <w:tabs>
        <w:tab w:val="left" w:pos="540"/>
      </w:tabs>
      <w:jc w:val="right"/>
      <w:rPr>
        <w:b/>
        <w:color w:val="800000"/>
      </w:rPr>
    </w:pPr>
    <w:r>
      <w:rPr>
        <w:b/>
        <w:color w:val="800000"/>
      </w:rPr>
      <w:t>210 East Lake St.</w:t>
    </w:r>
  </w:p>
  <w:p w14:paraId="25D1C423" w14:textId="77777777" w:rsidR="0088291C" w:rsidRPr="00A276A7" w:rsidRDefault="0088291C">
    <w:pPr>
      <w:tabs>
        <w:tab w:val="left" w:pos="540"/>
      </w:tabs>
      <w:jc w:val="right"/>
      <w:rPr>
        <w:b/>
        <w:color w:val="800000"/>
      </w:rPr>
    </w:pPr>
    <w:r w:rsidRPr="00A276A7">
      <w:rPr>
        <w:b/>
        <w:color w:val="800000"/>
      </w:rPr>
      <w:t>Mt. Shasta, Ca. 96067</w:t>
    </w:r>
  </w:p>
  <w:p w14:paraId="7B5E3EC4" w14:textId="77777777" w:rsidR="0088291C" w:rsidRPr="00A276A7" w:rsidRDefault="0088291C">
    <w:pPr>
      <w:tabs>
        <w:tab w:val="left" w:pos="540"/>
      </w:tabs>
      <w:jc w:val="right"/>
      <w:rPr>
        <w:b/>
        <w:color w:val="800000"/>
      </w:rPr>
    </w:pPr>
    <w:r w:rsidRPr="00A276A7">
      <w:rPr>
        <w:b/>
        <w:color w:val="800000"/>
      </w:rPr>
      <w:t>mail@swsmtns.com</w:t>
    </w:r>
  </w:p>
  <w:p w14:paraId="699ACD0D" w14:textId="77777777" w:rsidR="0088291C" w:rsidRPr="00A276A7" w:rsidRDefault="00E42945">
    <w:pPr>
      <w:tabs>
        <w:tab w:val="left" w:pos="540"/>
      </w:tabs>
      <w:jc w:val="right"/>
      <w:rPr>
        <w:b/>
        <w:color w:val="800000"/>
      </w:rPr>
    </w:pPr>
    <w:hyperlink r:id="rId4" w:history="1">
      <w:r w:rsidR="0088291C" w:rsidRPr="00A276A7">
        <w:rPr>
          <w:rStyle w:val="Hyperlink"/>
          <w:b/>
          <w:color w:val="800000"/>
        </w:rPr>
        <w:t>www.swsmountainguides.com</w:t>
      </w:r>
    </w:hyperlink>
  </w:p>
  <w:p w14:paraId="72B962A2" w14:textId="77777777" w:rsidR="0088291C" w:rsidRPr="008C0A1C" w:rsidRDefault="0088291C">
    <w:pPr>
      <w:pStyle w:val="Heading7"/>
      <w:tabs>
        <w:tab w:val="left" w:pos="540"/>
      </w:tabs>
      <w:jc w:val="right"/>
      <w:rPr>
        <w:rFonts w:ascii="Times" w:hAnsi="Times"/>
        <w:b/>
        <w:bCs/>
        <w:sz w:val="24"/>
        <w:szCs w:val="24"/>
      </w:rPr>
    </w:pPr>
    <w:r w:rsidRPr="008C0A1C">
      <w:rPr>
        <w:rFonts w:ascii="Times" w:hAnsi="Times"/>
        <w:b/>
        <w:bCs/>
        <w:color w:val="800000"/>
        <w:sz w:val="24"/>
        <w:szCs w:val="24"/>
      </w:rPr>
      <w:t>Phone: 888.797.6867</w:t>
    </w:r>
  </w:p>
  <w:p w14:paraId="4D09C4CE" w14:textId="77777777" w:rsidR="0088291C" w:rsidRDefault="0088291C">
    <w:pPr>
      <w:pStyle w:val="Header"/>
      <w:ind w:right="-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35460"/>
    <w:multiLevelType w:val="hybridMultilevel"/>
    <w:tmpl w:val="46D00DF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906A6"/>
    <w:multiLevelType w:val="hybridMultilevel"/>
    <w:tmpl w:val="BA3C2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14928"/>
    <w:multiLevelType w:val="hybridMultilevel"/>
    <w:tmpl w:val="74C05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3243D9"/>
    <w:multiLevelType w:val="hybridMultilevel"/>
    <w:tmpl w:val="3AE267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067D6"/>
    <w:multiLevelType w:val="hybridMultilevel"/>
    <w:tmpl w:val="8F16CFB8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C63C04"/>
    <w:multiLevelType w:val="hybridMultilevel"/>
    <w:tmpl w:val="509A7D9E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163A0D"/>
    <w:multiLevelType w:val="hybridMultilevel"/>
    <w:tmpl w:val="927C23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4C28D1"/>
    <w:multiLevelType w:val="hybridMultilevel"/>
    <w:tmpl w:val="2E749C0A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4564B8"/>
    <w:multiLevelType w:val="hybridMultilevel"/>
    <w:tmpl w:val="8C9E2B6E"/>
    <w:lvl w:ilvl="0" w:tplc="04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9" w15:restartNumberingAfterBreak="0">
    <w:nsid w:val="57CC064B"/>
    <w:multiLevelType w:val="hybridMultilevel"/>
    <w:tmpl w:val="12603A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A36491"/>
    <w:multiLevelType w:val="hybridMultilevel"/>
    <w:tmpl w:val="B740C9F6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7D771B"/>
    <w:multiLevelType w:val="hybridMultilevel"/>
    <w:tmpl w:val="508A5250"/>
    <w:lvl w:ilvl="0" w:tplc="04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2" w15:restartNumberingAfterBreak="0">
    <w:nsid w:val="6DB16BD4"/>
    <w:multiLevelType w:val="hybridMultilevel"/>
    <w:tmpl w:val="C43A779A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5E139A"/>
    <w:multiLevelType w:val="hybridMultilevel"/>
    <w:tmpl w:val="6722062A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D812F2"/>
    <w:multiLevelType w:val="hybridMultilevel"/>
    <w:tmpl w:val="170EB53E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5"/>
  </w:num>
  <w:num w:numId="4">
    <w:abstractNumId w:val="7"/>
  </w:num>
  <w:num w:numId="5">
    <w:abstractNumId w:val="12"/>
  </w:num>
  <w:num w:numId="6">
    <w:abstractNumId w:val="13"/>
  </w:num>
  <w:num w:numId="7">
    <w:abstractNumId w:val="9"/>
  </w:num>
  <w:num w:numId="8">
    <w:abstractNumId w:val="3"/>
  </w:num>
  <w:num w:numId="9">
    <w:abstractNumId w:val="0"/>
  </w:num>
  <w:num w:numId="10">
    <w:abstractNumId w:val="4"/>
  </w:num>
  <w:num w:numId="11">
    <w:abstractNumId w:val="6"/>
  </w:num>
  <w:num w:numId="12">
    <w:abstractNumId w:val="2"/>
  </w:num>
  <w:num w:numId="13">
    <w:abstractNumId w:val="1"/>
  </w:num>
  <w:num w:numId="14">
    <w:abstractNumId w:val="8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A1C"/>
    <w:rsid w:val="0002626B"/>
    <w:rsid w:val="00030D52"/>
    <w:rsid w:val="00044930"/>
    <w:rsid w:val="000C6ECC"/>
    <w:rsid w:val="000F0644"/>
    <w:rsid w:val="00101A82"/>
    <w:rsid w:val="00125E12"/>
    <w:rsid w:val="00142CEE"/>
    <w:rsid w:val="00172322"/>
    <w:rsid w:val="001770DF"/>
    <w:rsid w:val="00190FC7"/>
    <w:rsid w:val="0019607C"/>
    <w:rsid w:val="001C72A9"/>
    <w:rsid w:val="001D589E"/>
    <w:rsid w:val="001F101F"/>
    <w:rsid w:val="001F1B10"/>
    <w:rsid w:val="00215B29"/>
    <w:rsid w:val="0025633E"/>
    <w:rsid w:val="00275CB7"/>
    <w:rsid w:val="002833CA"/>
    <w:rsid w:val="00287ED4"/>
    <w:rsid w:val="002D5C87"/>
    <w:rsid w:val="002D6C1F"/>
    <w:rsid w:val="002E15C5"/>
    <w:rsid w:val="00314A81"/>
    <w:rsid w:val="00323755"/>
    <w:rsid w:val="00384EF6"/>
    <w:rsid w:val="00391AD5"/>
    <w:rsid w:val="003A1C79"/>
    <w:rsid w:val="00416653"/>
    <w:rsid w:val="00441164"/>
    <w:rsid w:val="00466B66"/>
    <w:rsid w:val="00476445"/>
    <w:rsid w:val="004C1656"/>
    <w:rsid w:val="004C1DF1"/>
    <w:rsid w:val="004E387C"/>
    <w:rsid w:val="004E51F1"/>
    <w:rsid w:val="00501065"/>
    <w:rsid w:val="00504034"/>
    <w:rsid w:val="00512EF7"/>
    <w:rsid w:val="005443C6"/>
    <w:rsid w:val="005504F6"/>
    <w:rsid w:val="0059501F"/>
    <w:rsid w:val="005A45CD"/>
    <w:rsid w:val="005B7043"/>
    <w:rsid w:val="005E01FF"/>
    <w:rsid w:val="00623DF8"/>
    <w:rsid w:val="0065573B"/>
    <w:rsid w:val="00681481"/>
    <w:rsid w:val="006912F8"/>
    <w:rsid w:val="006A2B07"/>
    <w:rsid w:val="006A5956"/>
    <w:rsid w:val="006B09D7"/>
    <w:rsid w:val="006B3B4F"/>
    <w:rsid w:val="006F5544"/>
    <w:rsid w:val="00707E62"/>
    <w:rsid w:val="00727AEF"/>
    <w:rsid w:val="0073374C"/>
    <w:rsid w:val="00736AB9"/>
    <w:rsid w:val="007414B5"/>
    <w:rsid w:val="0074545E"/>
    <w:rsid w:val="007704B4"/>
    <w:rsid w:val="007A3BE6"/>
    <w:rsid w:val="007C383F"/>
    <w:rsid w:val="007D6729"/>
    <w:rsid w:val="008026F3"/>
    <w:rsid w:val="00820148"/>
    <w:rsid w:val="008405E3"/>
    <w:rsid w:val="00840F0C"/>
    <w:rsid w:val="00846853"/>
    <w:rsid w:val="008745B1"/>
    <w:rsid w:val="0088291C"/>
    <w:rsid w:val="00891A68"/>
    <w:rsid w:val="008A7F9B"/>
    <w:rsid w:val="008C0A1C"/>
    <w:rsid w:val="008D1076"/>
    <w:rsid w:val="008D5BB1"/>
    <w:rsid w:val="008F748E"/>
    <w:rsid w:val="00910FEF"/>
    <w:rsid w:val="009522F3"/>
    <w:rsid w:val="0098650E"/>
    <w:rsid w:val="00995FEC"/>
    <w:rsid w:val="009B7BBE"/>
    <w:rsid w:val="009E3AC3"/>
    <w:rsid w:val="009F7DB9"/>
    <w:rsid w:val="00A276A7"/>
    <w:rsid w:val="00AB3433"/>
    <w:rsid w:val="00AD3057"/>
    <w:rsid w:val="00AD33F9"/>
    <w:rsid w:val="00B42933"/>
    <w:rsid w:val="00B57368"/>
    <w:rsid w:val="00B63B13"/>
    <w:rsid w:val="00B64635"/>
    <w:rsid w:val="00B66775"/>
    <w:rsid w:val="00B765A5"/>
    <w:rsid w:val="00B91A12"/>
    <w:rsid w:val="00BA16B6"/>
    <w:rsid w:val="00BA30AD"/>
    <w:rsid w:val="00BA53C4"/>
    <w:rsid w:val="00BD4878"/>
    <w:rsid w:val="00BD55A4"/>
    <w:rsid w:val="00C03480"/>
    <w:rsid w:val="00C258C8"/>
    <w:rsid w:val="00C27966"/>
    <w:rsid w:val="00C30FFE"/>
    <w:rsid w:val="00C52B24"/>
    <w:rsid w:val="00C77D32"/>
    <w:rsid w:val="00C8348F"/>
    <w:rsid w:val="00CC2F67"/>
    <w:rsid w:val="00CC49CA"/>
    <w:rsid w:val="00CF7B92"/>
    <w:rsid w:val="00D23F83"/>
    <w:rsid w:val="00D254CF"/>
    <w:rsid w:val="00DA008A"/>
    <w:rsid w:val="00DA5858"/>
    <w:rsid w:val="00DB03A3"/>
    <w:rsid w:val="00DB2372"/>
    <w:rsid w:val="00DB784A"/>
    <w:rsid w:val="00DD370C"/>
    <w:rsid w:val="00DF3B80"/>
    <w:rsid w:val="00DF44C6"/>
    <w:rsid w:val="00E003ED"/>
    <w:rsid w:val="00E42945"/>
    <w:rsid w:val="00E50BF0"/>
    <w:rsid w:val="00E83E77"/>
    <w:rsid w:val="00EA4DFF"/>
    <w:rsid w:val="00EB0119"/>
    <w:rsid w:val="00EF1B93"/>
    <w:rsid w:val="00F2098F"/>
    <w:rsid w:val="00F310B6"/>
    <w:rsid w:val="00F535E3"/>
    <w:rsid w:val="00F56BAE"/>
    <w:rsid w:val="00FA246A"/>
    <w:rsid w:val="00FB1F49"/>
    <w:rsid w:val="00FB4B4B"/>
    <w:rsid w:val="00FE19E8"/>
    <w:rsid w:val="00FE5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41779EF"/>
  <w14:defaultImageDpi w14:val="300"/>
  <w15:chartTrackingRefBased/>
  <w15:docId w15:val="{03A859A7-EEAC-5D48-A69C-7F36E2B3A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noProof/>
      <w:sz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0"/>
    </w:rPr>
  </w:style>
  <w:style w:type="paragraph" w:styleId="Heading3">
    <w:name w:val="heading 3"/>
    <w:basedOn w:val="Normal"/>
    <w:next w:val="Normal"/>
    <w:link w:val="Heading3Char"/>
    <w:qFormat/>
    <w:pPr>
      <w:keepNext/>
      <w:jc w:val="center"/>
      <w:outlineLvl w:val="2"/>
    </w:pPr>
    <w:rPr>
      <w:rFonts w:ascii="Times New Roman" w:hAnsi="Times New Roman"/>
      <w:b/>
      <w:color w:val="000000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Times New Roman" w:hAnsi="Times New Roman"/>
      <w:b/>
      <w:color w:val="000000"/>
      <w:sz w:val="28"/>
    </w:rPr>
  </w:style>
  <w:style w:type="paragraph" w:styleId="Heading5">
    <w:name w:val="heading 5"/>
    <w:basedOn w:val="Normal"/>
    <w:next w:val="Normal"/>
    <w:qFormat/>
    <w:pPr>
      <w:keepNext/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jc w:val="center"/>
      <w:outlineLvl w:val="4"/>
    </w:pPr>
    <w:rPr>
      <w:rFonts w:ascii="Arial-BoldMT" w:eastAsia="Times New Roman" w:hAnsi="Arial-BoldMT"/>
      <w:b/>
      <w:color w:val="FF8000"/>
      <w:sz w:val="36"/>
    </w:rPr>
  </w:style>
  <w:style w:type="paragraph" w:styleId="Heading7">
    <w:name w:val="heading 7"/>
    <w:basedOn w:val="Heading1"/>
    <w:next w:val="Normal"/>
    <w:qFormat/>
    <w:pPr>
      <w:spacing w:before="0" w:after="0"/>
      <w:outlineLvl w:val="6"/>
    </w:pPr>
    <w:rPr>
      <w:rFonts w:ascii="Impact" w:eastAsia="Times New Roman" w:hAnsi="Impact"/>
      <w:b w:val="0"/>
      <w:color w:val="333300"/>
      <w:kern w:val="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jc w:val="center"/>
    </w:pPr>
  </w:style>
  <w:style w:type="paragraph" w:styleId="Title">
    <w:name w:val="Title"/>
    <w:basedOn w:val="Normal"/>
    <w:link w:val="TitleChar"/>
    <w:qFormat/>
    <w:pPr>
      <w:jc w:val="center"/>
    </w:pPr>
    <w:rPr>
      <w:b/>
      <w:sz w:val="28"/>
    </w:rPr>
  </w:style>
  <w:style w:type="paragraph" w:styleId="BodyText2">
    <w:name w:val="Body Text 2"/>
    <w:basedOn w:val="Normal"/>
    <w:pPr>
      <w:jc w:val="center"/>
    </w:pPr>
    <w:rPr>
      <w:rFonts w:ascii="Times New Roman" w:hAnsi="Times New Roman"/>
      <w:b/>
      <w:sz w:val="20"/>
    </w:rPr>
  </w:style>
  <w:style w:type="paragraph" w:styleId="NormalWeb">
    <w:name w:val="Normal (Web)"/>
    <w:basedOn w:val="Normal"/>
    <w:uiPriority w:val="99"/>
    <w:semiHidden/>
    <w:unhideWhenUsed/>
    <w:rsid w:val="004E387C"/>
    <w:pPr>
      <w:spacing w:before="100" w:beforeAutospacing="1" w:after="100" w:afterAutospacing="1"/>
    </w:pPr>
    <w:rPr>
      <w:rFonts w:eastAsia="MS Mincho"/>
      <w:noProof w:val="0"/>
      <w:sz w:val="20"/>
    </w:rPr>
  </w:style>
  <w:style w:type="character" w:customStyle="1" w:styleId="style41">
    <w:name w:val="style41"/>
    <w:rsid w:val="004E387C"/>
  </w:style>
  <w:style w:type="character" w:styleId="Strong">
    <w:name w:val="Strong"/>
    <w:uiPriority w:val="22"/>
    <w:qFormat/>
    <w:rsid w:val="004E387C"/>
    <w:rPr>
      <w:b/>
      <w:bCs/>
    </w:rPr>
  </w:style>
  <w:style w:type="paragraph" w:customStyle="1" w:styleId="style39">
    <w:name w:val="style39"/>
    <w:basedOn w:val="Normal"/>
    <w:rsid w:val="004E387C"/>
    <w:pPr>
      <w:spacing w:before="100" w:beforeAutospacing="1" w:after="100" w:afterAutospacing="1"/>
    </w:pPr>
    <w:rPr>
      <w:rFonts w:eastAsia="MS Mincho"/>
      <w:noProof w:val="0"/>
      <w:sz w:val="20"/>
    </w:rPr>
  </w:style>
  <w:style w:type="character" w:customStyle="1" w:styleId="style43">
    <w:name w:val="style43"/>
    <w:rsid w:val="004E387C"/>
  </w:style>
  <w:style w:type="character" w:customStyle="1" w:styleId="style55">
    <w:name w:val="style55"/>
    <w:rsid w:val="004E387C"/>
  </w:style>
  <w:style w:type="character" w:customStyle="1" w:styleId="TitleChar">
    <w:name w:val="Title Char"/>
    <w:link w:val="Title"/>
    <w:rsid w:val="000C6ECC"/>
    <w:rPr>
      <w:b/>
      <w:noProof/>
      <w:sz w:val="28"/>
    </w:rPr>
  </w:style>
  <w:style w:type="character" w:customStyle="1" w:styleId="street-address">
    <w:name w:val="street-address"/>
    <w:rsid w:val="006B3B4F"/>
  </w:style>
  <w:style w:type="character" w:customStyle="1" w:styleId="postal-addr">
    <w:name w:val="postal-addr"/>
    <w:rsid w:val="006B3B4F"/>
  </w:style>
  <w:style w:type="character" w:customStyle="1" w:styleId="locality">
    <w:name w:val="locality"/>
    <w:rsid w:val="006B3B4F"/>
  </w:style>
  <w:style w:type="character" w:customStyle="1" w:styleId="region">
    <w:name w:val="region"/>
    <w:rsid w:val="006B3B4F"/>
  </w:style>
  <w:style w:type="character" w:customStyle="1" w:styleId="postal-code">
    <w:name w:val="postal-code"/>
    <w:rsid w:val="006B3B4F"/>
  </w:style>
  <w:style w:type="character" w:customStyle="1" w:styleId="country-name">
    <w:name w:val="country-name"/>
    <w:rsid w:val="006B3B4F"/>
  </w:style>
  <w:style w:type="character" w:customStyle="1" w:styleId="phone-number">
    <w:name w:val="phone-number"/>
    <w:rsid w:val="006B3B4F"/>
  </w:style>
  <w:style w:type="character" w:customStyle="1" w:styleId="HeaderChar">
    <w:name w:val="Header Char"/>
    <w:link w:val="Header"/>
    <w:rsid w:val="00FB1F49"/>
    <w:rPr>
      <w:noProof/>
      <w:sz w:val="24"/>
    </w:rPr>
  </w:style>
  <w:style w:type="character" w:customStyle="1" w:styleId="adr">
    <w:name w:val="adr"/>
    <w:rsid w:val="00FB1F49"/>
  </w:style>
  <w:style w:type="character" w:styleId="FollowedHyperlink">
    <w:name w:val="FollowedHyperlink"/>
    <w:basedOn w:val="DefaultParagraphFont"/>
    <w:uiPriority w:val="99"/>
    <w:semiHidden/>
    <w:unhideWhenUsed/>
    <w:rsid w:val="008C0A1C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4DFF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DFF"/>
    <w:rPr>
      <w:rFonts w:ascii="Times New Roman" w:hAnsi="Times New Roman"/>
      <w:noProof/>
      <w:sz w:val="18"/>
      <w:szCs w:val="18"/>
    </w:rPr>
  </w:style>
  <w:style w:type="paragraph" w:styleId="ListParagraph">
    <w:name w:val="List Paragraph"/>
    <w:basedOn w:val="Normal"/>
    <w:uiPriority w:val="34"/>
    <w:qFormat/>
    <w:rsid w:val="003A1C79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FA246A"/>
  </w:style>
  <w:style w:type="character" w:customStyle="1" w:styleId="Heading3Char">
    <w:name w:val="Heading 3 Char"/>
    <w:basedOn w:val="DefaultParagraphFont"/>
    <w:link w:val="Heading3"/>
    <w:rsid w:val="00C27966"/>
    <w:rPr>
      <w:rFonts w:ascii="Times New Roman" w:hAnsi="Times New Roman"/>
      <w:b/>
      <w:noProof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6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4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tif"/><Relationship Id="rId4" Type="http://schemas.openxmlformats.org/officeDocument/2006/relationships/hyperlink" Target="http://www.swsmountainguides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cair2020/Documents/SWS%20Ads,%20Signatures,Stationary/SWS%20Stationary%2020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BF7588-1826-5E45-B0F1-DD3D7DA13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SWS Stationary 2017.dotx</Template>
  <TotalTime>3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CASAVAL RIDGE</vt:lpstr>
    </vt:vector>
  </TitlesOfParts>
  <Company>Sierra Wilderness Seminars</Company>
  <LinksUpToDate>false</LinksUpToDate>
  <CharactersWithSpaces>1017</CharactersWithSpaces>
  <SharedDoc>false</SharedDoc>
  <HLinks>
    <vt:vector size="12" baseType="variant">
      <vt:variant>
        <vt:i4>4784167</vt:i4>
      </vt:variant>
      <vt:variant>
        <vt:i4>0</vt:i4>
      </vt:variant>
      <vt:variant>
        <vt:i4>0</vt:i4>
      </vt:variant>
      <vt:variant>
        <vt:i4>5</vt:i4>
      </vt:variant>
      <vt:variant>
        <vt:lpwstr>http://www.swsmountainguides.com/</vt:lpwstr>
      </vt:variant>
      <vt:variant>
        <vt:lpwstr/>
      </vt:variant>
      <vt:variant>
        <vt:i4>65536</vt:i4>
      </vt:variant>
      <vt:variant>
        <vt:i4>-1</vt:i4>
      </vt:variant>
      <vt:variant>
        <vt:i4>2049</vt:i4>
      </vt:variant>
      <vt:variant>
        <vt:i4>1</vt:i4>
      </vt:variant>
      <vt:variant>
        <vt:lpwstr>SWSLogoColor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CASAVAL RIDGE</dc:title>
  <dc:subject/>
  <dc:creator>Microsoft Office User</dc:creator>
  <cp:keywords/>
  <cp:lastModifiedBy>Timothy Keating</cp:lastModifiedBy>
  <cp:revision>2</cp:revision>
  <cp:lastPrinted>2020-05-08T17:50:00Z</cp:lastPrinted>
  <dcterms:created xsi:type="dcterms:W3CDTF">2021-11-22T14:12:00Z</dcterms:created>
  <dcterms:modified xsi:type="dcterms:W3CDTF">2021-11-22T14:12:00Z</dcterms:modified>
</cp:coreProperties>
</file>